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8BB46" w14:textId="77777777" w:rsidR="00D94867" w:rsidRDefault="00992B66">
      <w:pPr>
        <w:pStyle w:val="Geenafstand"/>
        <w:rPr>
          <w:rFonts w:ascii="Arial" w:hAnsi="Arial" w:cs="Arial"/>
          <w:b/>
          <w:bCs/>
          <w:sz w:val="44"/>
          <w:szCs w:val="44"/>
          <w:u w:val="single"/>
          <w:lang w:val="en-US"/>
        </w:rPr>
      </w:pPr>
      <w:proofErr w:type="spellStart"/>
      <w:r>
        <w:rPr>
          <w:rFonts w:ascii="Arial" w:hAnsi="Arial" w:cs="Arial"/>
          <w:b/>
          <w:bCs/>
          <w:sz w:val="44"/>
          <w:szCs w:val="44"/>
          <w:u w:val="single"/>
          <w:lang w:val="en-US"/>
        </w:rPr>
        <w:t>Tekenverhaal</w:t>
      </w:r>
      <w:proofErr w:type="spellEnd"/>
    </w:p>
    <w:p w14:paraId="7728BB47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48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Bob is a boy with blue eyes.</w:t>
      </w:r>
    </w:p>
    <w:p w14:paraId="7728BB49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4A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Bod is standing next to his house.</w:t>
      </w:r>
    </w:p>
    <w:p w14:paraId="7728BB4B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4C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His house has three windows.</w:t>
      </w:r>
    </w:p>
    <w:p w14:paraId="7728BB4D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4E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On his house there is a purple roof.</w:t>
      </w:r>
    </w:p>
    <w:p w14:paraId="7728BB4F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50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On top on the roof is a chimney.</w:t>
      </w:r>
    </w:p>
    <w:p w14:paraId="7728BB51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52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There is black smoke coming out of the chimney.</w:t>
      </w:r>
    </w:p>
    <w:p w14:paraId="7728BB53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54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Behind the house is a big tree with brown leaves.</w:t>
      </w:r>
    </w:p>
    <w:p w14:paraId="7728BB55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56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 the left corner of your paper there is an orange sun.</w:t>
      </w:r>
    </w:p>
    <w:p w14:paraId="7728BB57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58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 front of the garden there is a path from the door to the bottom of your paper.</w:t>
      </w:r>
    </w:p>
    <w:p w14:paraId="7728BB59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5A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 the garden there is a dog pooping.</w:t>
      </w:r>
    </w:p>
    <w:p w14:paraId="7728BB5B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5C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poop of the dog is </w:t>
      </w:r>
      <w:r>
        <w:rPr>
          <w:rFonts w:ascii="Arial" w:hAnsi="Arial" w:cs="Arial"/>
          <w:sz w:val="24"/>
          <w:szCs w:val="24"/>
          <w:lang w:val="en-US"/>
        </w:rPr>
        <w:t>green.</w:t>
      </w:r>
    </w:p>
    <w:p w14:paraId="7728BB5D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5E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 the right corner there are two clouds. </w:t>
      </w:r>
    </w:p>
    <w:p w14:paraId="7728BB5F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60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One cloud is pink and one cloud has the word ‘bird’ written inside.</w:t>
      </w:r>
    </w:p>
    <w:p w14:paraId="7728BB61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62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To finish, I want you to color the hair of Bob yellow.</w:t>
      </w:r>
    </w:p>
    <w:p w14:paraId="7728BB63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p w14:paraId="7728BB64" w14:textId="77777777" w:rsidR="00D94867" w:rsidRDefault="00992B66">
      <w:pPr>
        <w:pStyle w:val="Geenafstand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And write his name behind one of the windows.</w:t>
      </w:r>
    </w:p>
    <w:p w14:paraId="7728BB65" w14:textId="77777777" w:rsidR="00D94867" w:rsidRDefault="00D94867">
      <w:pPr>
        <w:pStyle w:val="Geenafstand"/>
        <w:rPr>
          <w:rFonts w:ascii="Arial" w:hAnsi="Arial" w:cs="Arial"/>
          <w:sz w:val="24"/>
          <w:szCs w:val="24"/>
          <w:lang w:val="en-US"/>
        </w:rPr>
      </w:pPr>
    </w:p>
    <w:sectPr w:rsidR="00D94867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8BB4A" w14:textId="77777777" w:rsidR="00000000" w:rsidRDefault="00992B66">
      <w:pPr>
        <w:spacing w:after="0" w:line="240" w:lineRule="auto"/>
      </w:pPr>
      <w:r>
        <w:separator/>
      </w:r>
    </w:p>
  </w:endnote>
  <w:endnote w:type="continuationSeparator" w:id="0">
    <w:p w14:paraId="7728BB4C" w14:textId="77777777" w:rsidR="00000000" w:rsidRDefault="00992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8BB46" w14:textId="77777777" w:rsidR="00000000" w:rsidRDefault="00992B6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728BB48" w14:textId="77777777" w:rsidR="00000000" w:rsidRDefault="00992B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94867"/>
    <w:rsid w:val="00992B66"/>
    <w:rsid w:val="00D9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8BB46"/>
  <w15:docId w15:val="{09CA499E-0AFC-47E8-8FD8-C5B9532B4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NL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uppressAutoHyphens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600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W</dc:creator>
  <dc:description/>
  <cp:lastModifiedBy>I W</cp:lastModifiedBy>
  <cp:revision>2</cp:revision>
  <dcterms:created xsi:type="dcterms:W3CDTF">2022-05-16T09:39:00Z</dcterms:created>
  <dcterms:modified xsi:type="dcterms:W3CDTF">2022-05-16T09:39:00Z</dcterms:modified>
</cp:coreProperties>
</file>